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utenettabell1lys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ell for generelt flygebladoppsett"/>
      </w:tblPr>
      <w:tblGrid>
        <w:gridCol w:w="7230"/>
        <w:gridCol w:w="3570"/>
      </w:tblGrid>
      <w:tr w:rsidR="00880783" w:rsidRPr="00AA4794" w14:paraId="401E37A6" w14:textId="77777777" w:rsidTr="00D847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00"/>
        </w:trPr>
        <w:tc>
          <w:tcPr>
            <w:tcW w:w="7230" w:type="dxa"/>
            <w:tcMar>
              <w:right w:w="288" w:type="dxa"/>
            </w:tcMar>
          </w:tcPr>
          <w:p w14:paraId="39F73ACE" w14:textId="185BD96A" w:rsidR="005C61E4" w:rsidRPr="00AA4794" w:rsidRDefault="00262753" w:rsidP="005C61E4">
            <w:pPr>
              <w:spacing w:after="160" w:line="312" w:lineRule="auto"/>
            </w:pPr>
            <w:r>
              <w:rPr>
                <w:noProof/>
              </w:rPr>
              <w:drawing>
                <wp:inline distT="0" distB="0" distL="0" distR="0" wp14:anchorId="56160E2F" wp14:editId="66F7F268">
                  <wp:extent cx="2009775" cy="2625268"/>
                  <wp:effectExtent l="0" t="0" r="0" b="3810"/>
                  <wp:docPr id="573946990" name="Bilde 2" descr="Arne Lindmo: Bøker, lydbøker og e-bøker - Norli Bokhan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ne Lindmo: Bøker, lydbøker og e-bøker - Norli Bokhand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233" cy="264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47AA">
              <w:t xml:space="preserve">   </w:t>
            </w:r>
            <w:r w:rsidR="004E269D">
              <w:t xml:space="preserve">   </w:t>
            </w:r>
            <w:r w:rsidR="00D847AA">
              <w:t xml:space="preserve">  </w:t>
            </w:r>
            <w:r w:rsidR="0086799C">
              <w:rPr>
                <w:noProof/>
              </w:rPr>
              <w:drawing>
                <wp:inline distT="0" distB="0" distL="0" distR="0" wp14:anchorId="16B072EE" wp14:editId="79F5766A">
                  <wp:extent cx="2007587" cy="2626995"/>
                  <wp:effectExtent l="0" t="0" r="0" b="1905"/>
                  <wp:docPr id="8" name="Bilde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defin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66" t="2" r="11856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74" cy="265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847AA">
              <w:t xml:space="preserve">       </w:t>
            </w:r>
          </w:p>
          <w:p w14:paraId="5C97C594" w14:textId="1A6F92E5" w:rsidR="005C61E4" w:rsidRPr="00D847AA" w:rsidRDefault="00D847AA" w:rsidP="005C61E4">
            <w:pPr>
              <w:pStyle w:val="Dato"/>
              <w:rPr>
                <w:sz w:val="48"/>
                <w:szCs w:val="48"/>
              </w:rPr>
            </w:pPr>
            <w:r w:rsidRPr="00D847AA">
              <w:rPr>
                <w:sz w:val="48"/>
                <w:szCs w:val="48"/>
              </w:rPr>
              <w:t>F</w:t>
            </w:r>
            <w:r w:rsidR="005679CC">
              <w:rPr>
                <w:sz w:val="48"/>
                <w:szCs w:val="48"/>
              </w:rPr>
              <w:t>a</w:t>
            </w:r>
            <w:r w:rsidRPr="00D847AA">
              <w:rPr>
                <w:sz w:val="48"/>
                <w:szCs w:val="48"/>
              </w:rPr>
              <w:t>miliearrangement</w:t>
            </w:r>
          </w:p>
          <w:p w14:paraId="4583A950" w14:textId="3C91AD90" w:rsidR="005C61E4" w:rsidRPr="004841BF" w:rsidRDefault="00D31976" w:rsidP="00CA0B73">
            <w:pPr>
              <w:pStyle w:val="Tittel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søn</w:t>
            </w:r>
            <w:r w:rsidR="004841BF" w:rsidRPr="004841BF">
              <w:rPr>
                <w:sz w:val="32"/>
                <w:szCs w:val="32"/>
              </w:rPr>
              <w:t xml:space="preserve">dag </w:t>
            </w:r>
            <w:r w:rsidR="00576036">
              <w:rPr>
                <w:sz w:val="32"/>
                <w:szCs w:val="32"/>
              </w:rPr>
              <w:t>7</w:t>
            </w:r>
            <w:r w:rsidR="004841BF" w:rsidRPr="004841BF">
              <w:rPr>
                <w:sz w:val="32"/>
                <w:szCs w:val="32"/>
              </w:rPr>
              <w:t>. september kl. 1</w:t>
            </w:r>
            <w:r w:rsidR="00170748">
              <w:rPr>
                <w:sz w:val="32"/>
                <w:szCs w:val="32"/>
              </w:rPr>
              <w:t>7</w:t>
            </w:r>
            <w:r w:rsidR="004841BF" w:rsidRPr="004841BF">
              <w:rPr>
                <w:sz w:val="32"/>
                <w:szCs w:val="32"/>
              </w:rPr>
              <w:t>.00 ved lesekiosken på Jektvik fergekai</w:t>
            </w:r>
          </w:p>
          <w:p w14:paraId="6A0CF2B1" w14:textId="65137D12" w:rsidR="004B661F" w:rsidRDefault="00D76DD7" w:rsidP="005C61E4">
            <w:pPr>
              <w:pStyle w:val="Overskrift1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C6EAA96" wp14:editId="7DC6ADE2">
                  <wp:simplePos x="0" y="0"/>
                  <wp:positionH relativeFrom="column">
                    <wp:posOffset>3022551</wp:posOffset>
                  </wp:positionH>
                  <wp:positionV relativeFrom="paragraph">
                    <wp:posOffset>68580</wp:posOffset>
                  </wp:positionV>
                  <wp:extent cx="932537" cy="1394220"/>
                  <wp:effectExtent l="0" t="0" r="1270" b="0"/>
                  <wp:wrapNone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10" r="28046" b="-843"/>
                          <a:stretch/>
                        </pic:blipFill>
                        <pic:spPr bwMode="auto">
                          <a:xfrm>
                            <a:off x="0" y="0"/>
                            <a:ext cx="932537" cy="139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488138" w14:textId="77777777" w:rsidR="00D31976" w:rsidRPr="00D31976" w:rsidRDefault="00D31976" w:rsidP="00D31976"/>
          <w:p w14:paraId="3733ED8A" w14:textId="2ED89079" w:rsidR="004B661F" w:rsidRDefault="004B661F" w:rsidP="005C61E4">
            <w:pPr>
              <w:pStyle w:val="Overskrift1"/>
              <w:rPr>
                <w:bCs/>
              </w:rPr>
            </w:pPr>
          </w:p>
          <w:p w14:paraId="67034724" w14:textId="5E382C61" w:rsidR="005C61E4" w:rsidRPr="00AA4794" w:rsidRDefault="00D847AA" w:rsidP="005C61E4">
            <w:pPr>
              <w:pStyle w:val="Overskrift1"/>
            </w:pPr>
            <w:r>
              <w:t>Markering av lesetimen</w:t>
            </w:r>
          </w:p>
          <w:p w14:paraId="62EB6B45" w14:textId="77777777" w:rsidR="000366D9" w:rsidRDefault="000366D9" w:rsidP="005C61E4">
            <w:pPr>
              <w:spacing w:after="160" w:line="312" w:lineRule="auto"/>
              <w:rPr>
                <w:bCs w:val="0"/>
              </w:rPr>
            </w:pPr>
          </w:p>
          <w:p w14:paraId="03CD0B32" w14:textId="0849D658" w:rsidR="005C61E4" w:rsidRDefault="005C31C6" w:rsidP="005C61E4">
            <w:pPr>
              <w:spacing w:after="160" w:line="312" w:lineRule="auto"/>
              <w:rPr>
                <w:bCs w:val="0"/>
              </w:rPr>
            </w:pPr>
            <w:r>
              <w:t xml:space="preserve">Vi får besøk av </w:t>
            </w:r>
            <w:r w:rsidR="00D31976">
              <w:t>barnebok</w:t>
            </w:r>
            <w:r>
              <w:t xml:space="preserve">forfatter </w:t>
            </w:r>
            <w:r w:rsidR="008530EA">
              <w:t>Arne</w:t>
            </w:r>
            <w:r w:rsidR="00203B15">
              <w:t xml:space="preserve"> Kristian Lindmo</w:t>
            </w:r>
            <w:r w:rsidR="00E4459C">
              <w:t xml:space="preserve"> </w:t>
            </w:r>
            <w:r>
              <w:t>som leser og forteller fra barne</w:t>
            </w:r>
            <w:r w:rsidR="002A431A">
              <w:t>bokserien</w:t>
            </w:r>
            <w:r>
              <w:t xml:space="preserve"> </w:t>
            </w:r>
            <w:r w:rsidR="00F70E13">
              <w:t>«</w:t>
            </w:r>
            <w:proofErr w:type="spellStart"/>
            <w:r w:rsidR="001359FF">
              <w:t>Trollheim</w:t>
            </w:r>
            <w:proofErr w:type="spellEnd"/>
            <w:r w:rsidR="001359FF">
              <w:t>»</w:t>
            </w:r>
            <w:r w:rsidR="00F70E13">
              <w:t>. Det blir</w:t>
            </w:r>
            <w:r w:rsidR="001359FF">
              <w:t xml:space="preserve"> bokskattejakt </w:t>
            </w:r>
            <w:r w:rsidR="00F70E13">
              <w:t xml:space="preserve">med premier og gratis servering. </w:t>
            </w:r>
          </w:p>
          <w:p w14:paraId="0EA073FC" w14:textId="7CF2EB5E" w:rsidR="00E4459C" w:rsidRPr="00D76DD7" w:rsidRDefault="00F70E13" w:rsidP="005C61E4">
            <w:pPr>
              <w:spacing w:after="160" w:line="312" w:lineRule="auto"/>
              <w:rPr>
                <w:bCs w:val="0"/>
              </w:rPr>
            </w:pPr>
            <w:r>
              <w:t xml:space="preserve">Ta </w:t>
            </w:r>
            <w:r w:rsidR="00D76DD7">
              <w:t xml:space="preserve">gjerne </w:t>
            </w:r>
            <w:r>
              <w:t>med naboer og venner og bli med</w:t>
            </w:r>
            <w:r w:rsidRPr="00F70E13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Cs w:val="0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bCs w:val="0"/>
              </w:rPr>
              <w:t xml:space="preserve"> </w:t>
            </w:r>
            <w:r w:rsidR="004E269D">
              <w:rPr>
                <w:bCs w:val="0"/>
              </w:rPr>
              <w:t>H</w:t>
            </w:r>
            <w:r w:rsidR="00A96E25">
              <w:rPr>
                <w:bCs w:val="0"/>
              </w:rPr>
              <w:t>jertelig</w:t>
            </w:r>
            <w:r w:rsidR="004E269D">
              <w:rPr>
                <w:bCs w:val="0"/>
              </w:rPr>
              <w:t xml:space="preserve"> </w:t>
            </w:r>
            <w:r w:rsidR="00A96E25">
              <w:rPr>
                <w:bCs w:val="0"/>
              </w:rPr>
              <w:t>v</w:t>
            </w:r>
            <w:r>
              <w:rPr>
                <w:bCs w:val="0"/>
              </w:rPr>
              <w:t>elkom</w:t>
            </w:r>
            <w:r w:rsidR="00C2481A">
              <w:rPr>
                <w:bCs w:val="0"/>
              </w:rPr>
              <w:t>men</w:t>
            </w:r>
            <w:r>
              <w:rPr>
                <w:bCs w:val="0"/>
              </w:rPr>
              <w:t>!</w:t>
            </w:r>
          </w:p>
          <w:p w14:paraId="023F5F2B" w14:textId="6B33B1B9" w:rsidR="00A96E25" w:rsidRDefault="00F70E13" w:rsidP="00DC61F5">
            <w:pPr>
              <w:spacing w:after="160" w:line="312" w:lineRule="auto"/>
              <w:jc w:val="center"/>
              <w:rPr>
                <w:b/>
              </w:rPr>
            </w:pPr>
            <w:r w:rsidRPr="00F70E13">
              <w:rPr>
                <w:b/>
                <w:bCs w:val="0"/>
              </w:rPr>
              <w:t>OBS! Dersom været blir dårlig flyttes arrangementet inn til Jektvik Grendehus</w:t>
            </w:r>
            <w:r w:rsidR="00E4459C">
              <w:rPr>
                <w:b/>
                <w:bCs w:val="0"/>
              </w:rPr>
              <w:t>.</w:t>
            </w:r>
          </w:p>
          <w:p w14:paraId="539C824A" w14:textId="7C7532CE" w:rsidR="004E269D" w:rsidRDefault="004E269D" w:rsidP="004E269D">
            <w:pPr>
              <w:jc w:val="center"/>
            </w:pPr>
            <w:r>
              <w:t>#Lesetimen #Readhour #Lesekiosk</w:t>
            </w:r>
          </w:p>
          <w:p w14:paraId="357BE35D" w14:textId="36515F47" w:rsidR="00A96E25" w:rsidRPr="00A96E25" w:rsidRDefault="00A96E25" w:rsidP="00A96E25">
            <w:pPr>
              <w:spacing w:after="160" w:line="312" w:lineRule="auto"/>
              <w:jc w:val="center"/>
              <w:rPr>
                <w:b/>
                <w:i/>
                <w:iCs/>
              </w:rPr>
            </w:pPr>
          </w:p>
          <w:p w14:paraId="6C332BD8" w14:textId="5DF789FA" w:rsidR="00880783" w:rsidRPr="00AA4794" w:rsidRDefault="00D76DD7" w:rsidP="00AA4794">
            <w:pPr>
              <w:spacing w:after="160" w:line="312" w:lineRule="auto"/>
            </w:pPr>
            <w:r>
              <w:rPr>
                <w:noProof/>
                <w:color w:val="1F497D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436A6623" wp14:editId="47BEA879">
                  <wp:simplePos x="0" y="0"/>
                  <wp:positionH relativeFrom="column">
                    <wp:posOffset>2083288</wp:posOffset>
                  </wp:positionH>
                  <wp:positionV relativeFrom="paragraph">
                    <wp:posOffset>26768</wp:posOffset>
                  </wp:positionV>
                  <wp:extent cx="2200275" cy="511810"/>
                  <wp:effectExtent l="0" t="0" r="9525" b="2540"/>
                  <wp:wrapNone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5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1BF">
              <w:rPr>
                <w:noProof/>
                <w:sz w:val="18"/>
                <w:szCs w:val="18"/>
              </w:rPr>
              <w:drawing>
                <wp:inline distT="0" distB="0" distL="0" distR="0" wp14:anchorId="08136458" wp14:editId="6726A681">
                  <wp:extent cx="1348453" cy="552450"/>
                  <wp:effectExtent l="0" t="0" r="4445" b="0"/>
                  <wp:docPr id="4" name="Bilde 4" descr="Et bilde som inneholder tekst&#10;&#10;Automatisk generer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 descr="Et bilde som inneholder tekst&#10;&#10;Automatisk generert beskrive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059" cy="55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59C">
              <w:t xml:space="preserve">                </w:t>
            </w:r>
            <w:r w:rsidR="004841BF">
              <w:t xml:space="preserve">     </w:t>
            </w:r>
          </w:p>
        </w:tc>
        <w:tc>
          <w:tcPr>
            <w:tcW w:w="3570" w:type="dxa"/>
          </w:tcPr>
          <w:p w14:paraId="0225DD88" w14:textId="39C1B868" w:rsidR="005C61E4" w:rsidRDefault="004F0C7F" w:rsidP="005C61E4">
            <w:pPr>
              <w:pStyle w:val="Overskrift2"/>
              <w:rPr>
                <w:bCs w:val="0"/>
              </w:rPr>
            </w:pPr>
            <w:r>
              <w:t>Lars Kristian Lindmo</w:t>
            </w:r>
            <w:r w:rsidR="00D847AA">
              <w:t xml:space="preserve"> forteller og leser fra </w:t>
            </w:r>
            <w:r w:rsidR="003035FC">
              <w:t>barnebokserien «</w:t>
            </w:r>
            <w:proofErr w:type="spellStart"/>
            <w:r w:rsidR="003035FC">
              <w:t>Trollheim</w:t>
            </w:r>
            <w:proofErr w:type="spellEnd"/>
            <w:r w:rsidR="003035FC">
              <w:t>»</w:t>
            </w:r>
          </w:p>
          <w:p w14:paraId="3EBCFEB6" w14:textId="7540128A" w:rsidR="001E37FE" w:rsidRPr="00AA4794" w:rsidRDefault="001E37FE" w:rsidP="003035FC">
            <w:pPr>
              <w:pStyle w:val="Overskrift2"/>
              <w:jc w:val="left"/>
            </w:pPr>
          </w:p>
          <w:p w14:paraId="01B058CA" w14:textId="77777777" w:rsidR="005C61E4" w:rsidRPr="00AA4794" w:rsidRDefault="00576036" w:rsidP="005C61E4">
            <w:pPr>
              <w:pStyle w:val="Overskrift2"/>
            </w:pPr>
            <w:sdt>
              <w:sdtPr>
                <w:alias w:val="Dele linjegrafikken:"/>
                <w:tag w:val="Dele linjegrafikken:"/>
                <w:id w:val="-909312545"/>
                <w:placeholder>
                  <w:docPart w:val="42E8F454C3C24AF7A4DDCBD516A7F35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446A9D84" w14:textId="377E8660" w:rsidR="005C61E4" w:rsidRPr="00AA4794" w:rsidRDefault="003035FC" w:rsidP="005C61E4">
            <w:pPr>
              <w:pStyle w:val="Overskrift2"/>
            </w:pPr>
            <w:r>
              <w:t>Bokskattejakt</w:t>
            </w:r>
            <w:r w:rsidR="00D847AA">
              <w:t xml:space="preserve"> med premier</w:t>
            </w:r>
          </w:p>
          <w:p w14:paraId="4929B8F4" w14:textId="77777777" w:rsidR="005C61E4" w:rsidRPr="00AA4794" w:rsidRDefault="00576036" w:rsidP="005C61E4">
            <w:pPr>
              <w:pStyle w:val="Overskrift2"/>
            </w:pPr>
            <w:sdt>
              <w:sdtPr>
                <w:alias w:val="Dele linjegrafikken:"/>
                <w:tag w:val="Dele linjegrafikken:"/>
                <w:id w:val="-59171642"/>
                <w:placeholder>
                  <w:docPart w:val="3E0AC7B4E6B4445AB2F8855B4C03B67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60A946F9" w14:textId="16E0D024" w:rsidR="005C61E4" w:rsidRPr="00AA4794" w:rsidRDefault="00D847AA" w:rsidP="005C61E4">
            <w:pPr>
              <w:pStyle w:val="Overskrift2"/>
            </w:pPr>
            <w:r>
              <w:t>Gratis servering</w:t>
            </w:r>
          </w:p>
          <w:p w14:paraId="5914B298" w14:textId="77777777" w:rsidR="005C61E4" w:rsidRPr="00AA4794" w:rsidRDefault="00576036" w:rsidP="005C61E4">
            <w:pPr>
              <w:pStyle w:val="Overskrift2"/>
            </w:pPr>
            <w:sdt>
              <w:sdtPr>
                <w:alias w:val="Dele linjegrafikken:"/>
                <w:tag w:val="Dele linjegrafikken:"/>
                <w:id w:val="1319850249"/>
                <w:placeholder>
                  <w:docPart w:val="EC2F1D25B3704EBB8EA3A91724772FA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rPr>
                    <w:lang w:bidi="nb-NO"/>
                  </w:rPr>
                  <w:t>────</w:t>
                </w:r>
              </w:sdtContent>
            </w:sdt>
          </w:p>
          <w:p w14:paraId="0A145FE4" w14:textId="1B3FC107" w:rsidR="00AA4794" w:rsidRDefault="00AA4794" w:rsidP="005C61E4">
            <w:pPr>
              <w:pStyle w:val="Overskrift2"/>
              <w:rPr>
                <w:bCs w:val="0"/>
              </w:rPr>
            </w:pPr>
          </w:p>
          <w:p w14:paraId="1EA767B1" w14:textId="77777777" w:rsidR="00454ED2" w:rsidRDefault="00454ED2" w:rsidP="005C61E4">
            <w:pPr>
              <w:pStyle w:val="Overskrift2"/>
              <w:rPr>
                <w:bCs w:val="0"/>
              </w:rPr>
            </w:pPr>
          </w:p>
          <w:p w14:paraId="50747FC3" w14:textId="77777777" w:rsidR="00454ED2" w:rsidRDefault="00454ED2" w:rsidP="005C61E4">
            <w:pPr>
              <w:pStyle w:val="Overskrift2"/>
              <w:rPr>
                <w:bCs w:val="0"/>
              </w:rPr>
            </w:pPr>
          </w:p>
          <w:p w14:paraId="297541EF" w14:textId="77777777" w:rsidR="00454ED2" w:rsidRPr="00AA4794" w:rsidRDefault="00454ED2" w:rsidP="005C61E4">
            <w:pPr>
              <w:pStyle w:val="Overskrift2"/>
            </w:pPr>
          </w:p>
          <w:p w14:paraId="4AAF6C2B" w14:textId="566CD3B4" w:rsidR="005C61E4" w:rsidRPr="00AA4794" w:rsidRDefault="004841BF" w:rsidP="005C61E4">
            <w:pPr>
              <w:pStyle w:val="Overskrift3"/>
            </w:pPr>
            <w:r>
              <w:t>Rødøy kommune</w:t>
            </w:r>
          </w:p>
          <w:p w14:paraId="46D58C41" w14:textId="43767002" w:rsidR="005C61E4" w:rsidRPr="00AA4794" w:rsidRDefault="00576036" w:rsidP="00AA4794">
            <w:pPr>
              <w:pStyle w:val="Kontaktinformasjon"/>
              <w:spacing w:line="312" w:lineRule="auto"/>
            </w:pPr>
            <w:sdt>
              <w:sdtPr>
                <w:alias w:val="Skriv inn gateadresse, poststed, postnummer:"/>
                <w:tag w:val="Skriv inn gateadresse, poststed, postnummer:"/>
                <w:id w:val="857003158"/>
                <w:placeholder>
                  <w:docPart w:val="00090E5F3C4D45F3B950BF6E6508EEE9"/>
                </w:placeholder>
                <w15:appearance w15:val="hidden"/>
                <w:text w:multiLine="1"/>
              </w:sdtPr>
              <w:sdtEndPr/>
              <w:sdtContent>
                <w:proofErr w:type="spellStart"/>
                <w:r w:rsidR="004841BF">
                  <w:t>Vågaveien</w:t>
                </w:r>
                <w:proofErr w:type="spellEnd"/>
                <w:r w:rsidR="004841BF">
                  <w:t xml:space="preserve"> 100</w:t>
                </w:r>
                <w:r w:rsidR="004841BF">
                  <w:br/>
                  <w:t>8185 Vågaholmen</w:t>
                </w:r>
              </w:sdtContent>
            </w:sdt>
          </w:p>
          <w:p w14:paraId="09728344" w14:textId="329A93D9" w:rsidR="005C61E4" w:rsidRPr="00AA4794" w:rsidRDefault="004841BF" w:rsidP="00AA4794">
            <w:pPr>
              <w:pStyle w:val="Kontaktinformasjon"/>
              <w:spacing w:line="312" w:lineRule="auto"/>
            </w:pPr>
            <w:r>
              <w:t>750 98008</w:t>
            </w:r>
          </w:p>
          <w:p w14:paraId="0B831DE3" w14:textId="44B820AE" w:rsidR="005C61E4" w:rsidRPr="004841BF" w:rsidRDefault="004841BF" w:rsidP="004841BF">
            <w:pPr>
              <w:pStyle w:val="Kontaktinformasjon"/>
              <w:spacing w:line="312" w:lineRule="auto"/>
              <w:rPr>
                <w:bCs w:val="0"/>
                <w:sz w:val="18"/>
                <w:szCs w:val="18"/>
              </w:rPr>
            </w:pPr>
            <w:r w:rsidRPr="004841BF">
              <w:rPr>
                <w:sz w:val="18"/>
                <w:szCs w:val="18"/>
              </w:rPr>
              <w:t>ann.karin.arntsen@rodoy.kommune.no</w:t>
            </w:r>
          </w:p>
        </w:tc>
      </w:tr>
    </w:tbl>
    <w:p w14:paraId="6249BF42" w14:textId="13C7C0A8" w:rsidR="005C61E4" w:rsidRPr="00076F31" w:rsidRDefault="005C61E4" w:rsidP="00AA4794">
      <w:pPr>
        <w:pStyle w:val="Ingenmellomrom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066CA" w14:textId="77777777" w:rsidR="00FD2A01" w:rsidRDefault="00FD2A01" w:rsidP="005F5D5F">
      <w:pPr>
        <w:spacing w:after="0" w:line="240" w:lineRule="auto"/>
      </w:pPr>
      <w:r>
        <w:separator/>
      </w:r>
    </w:p>
  </w:endnote>
  <w:endnote w:type="continuationSeparator" w:id="0">
    <w:p w14:paraId="3BDF071D" w14:textId="77777777" w:rsidR="00FD2A01" w:rsidRDefault="00FD2A01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27E05" w14:textId="77777777" w:rsidR="00FD2A01" w:rsidRDefault="00FD2A01" w:rsidP="005F5D5F">
      <w:pPr>
        <w:spacing w:after="0" w:line="240" w:lineRule="auto"/>
      </w:pPr>
      <w:r>
        <w:separator/>
      </w:r>
    </w:p>
  </w:footnote>
  <w:footnote w:type="continuationSeparator" w:id="0">
    <w:p w14:paraId="5EE3224B" w14:textId="77777777" w:rsidR="00FD2A01" w:rsidRDefault="00FD2A01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47220322">
    <w:abstractNumId w:val="9"/>
  </w:num>
  <w:num w:numId="2" w16cid:durableId="224754754">
    <w:abstractNumId w:val="7"/>
  </w:num>
  <w:num w:numId="3" w16cid:durableId="348723081">
    <w:abstractNumId w:val="6"/>
  </w:num>
  <w:num w:numId="4" w16cid:durableId="189998120">
    <w:abstractNumId w:val="5"/>
  </w:num>
  <w:num w:numId="5" w16cid:durableId="723404964">
    <w:abstractNumId w:val="4"/>
  </w:num>
  <w:num w:numId="6" w16cid:durableId="1577546754">
    <w:abstractNumId w:val="8"/>
  </w:num>
  <w:num w:numId="7" w16cid:durableId="45224364">
    <w:abstractNumId w:val="3"/>
  </w:num>
  <w:num w:numId="8" w16cid:durableId="1488551566">
    <w:abstractNumId w:val="2"/>
  </w:num>
  <w:num w:numId="9" w16cid:durableId="560756564">
    <w:abstractNumId w:val="1"/>
  </w:num>
  <w:num w:numId="10" w16cid:durableId="927544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7AA"/>
    <w:rsid w:val="00015743"/>
    <w:rsid w:val="000168C0"/>
    <w:rsid w:val="000366D9"/>
    <w:rsid w:val="000427C6"/>
    <w:rsid w:val="00076F31"/>
    <w:rsid w:val="001359FF"/>
    <w:rsid w:val="00153B86"/>
    <w:rsid w:val="00170748"/>
    <w:rsid w:val="00171CDD"/>
    <w:rsid w:val="00175521"/>
    <w:rsid w:val="00181FB9"/>
    <w:rsid w:val="001E37FE"/>
    <w:rsid w:val="00203B15"/>
    <w:rsid w:val="002300FB"/>
    <w:rsid w:val="00251739"/>
    <w:rsid w:val="00261A78"/>
    <w:rsid w:val="00262753"/>
    <w:rsid w:val="002A431A"/>
    <w:rsid w:val="003035FC"/>
    <w:rsid w:val="00361A6A"/>
    <w:rsid w:val="003B6A17"/>
    <w:rsid w:val="00411532"/>
    <w:rsid w:val="00434A23"/>
    <w:rsid w:val="00454ED2"/>
    <w:rsid w:val="00467782"/>
    <w:rsid w:val="004841BF"/>
    <w:rsid w:val="00485054"/>
    <w:rsid w:val="004B661F"/>
    <w:rsid w:val="004E269D"/>
    <w:rsid w:val="004E2B88"/>
    <w:rsid w:val="004F0C7F"/>
    <w:rsid w:val="004F5A0D"/>
    <w:rsid w:val="005222EE"/>
    <w:rsid w:val="005253E8"/>
    <w:rsid w:val="00541BB3"/>
    <w:rsid w:val="00544732"/>
    <w:rsid w:val="005679CC"/>
    <w:rsid w:val="00576036"/>
    <w:rsid w:val="005B5419"/>
    <w:rsid w:val="005C31C6"/>
    <w:rsid w:val="005C61E4"/>
    <w:rsid w:val="005F5955"/>
    <w:rsid w:val="005F5D5F"/>
    <w:rsid w:val="00603702"/>
    <w:rsid w:val="00665EA1"/>
    <w:rsid w:val="006D7B5C"/>
    <w:rsid w:val="006E5B0F"/>
    <w:rsid w:val="0079199F"/>
    <w:rsid w:val="007B5354"/>
    <w:rsid w:val="008169E9"/>
    <w:rsid w:val="00837654"/>
    <w:rsid w:val="008530EA"/>
    <w:rsid w:val="0086799C"/>
    <w:rsid w:val="00880783"/>
    <w:rsid w:val="008B5772"/>
    <w:rsid w:val="008C031F"/>
    <w:rsid w:val="008C1756"/>
    <w:rsid w:val="008D17FF"/>
    <w:rsid w:val="008F6C52"/>
    <w:rsid w:val="009141C6"/>
    <w:rsid w:val="0093193B"/>
    <w:rsid w:val="009A68A1"/>
    <w:rsid w:val="009D1179"/>
    <w:rsid w:val="00A03450"/>
    <w:rsid w:val="00A94ABC"/>
    <w:rsid w:val="00A96E25"/>
    <w:rsid w:val="00A97C88"/>
    <w:rsid w:val="00AA4794"/>
    <w:rsid w:val="00AB3068"/>
    <w:rsid w:val="00AB58F4"/>
    <w:rsid w:val="00AF32DC"/>
    <w:rsid w:val="00B3771D"/>
    <w:rsid w:val="00B46A60"/>
    <w:rsid w:val="00BC6ED1"/>
    <w:rsid w:val="00C2481A"/>
    <w:rsid w:val="00C5652A"/>
    <w:rsid w:val="00C57F20"/>
    <w:rsid w:val="00CA0B73"/>
    <w:rsid w:val="00CA7FCA"/>
    <w:rsid w:val="00D16845"/>
    <w:rsid w:val="00D31976"/>
    <w:rsid w:val="00D56FBE"/>
    <w:rsid w:val="00D751DD"/>
    <w:rsid w:val="00D76DD7"/>
    <w:rsid w:val="00D77B04"/>
    <w:rsid w:val="00D81A1E"/>
    <w:rsid w:val="00D847AA"/>
    <w:rsid w:val="00DC61F5"/>
    <w:rsid w:val="00E3564F"/>
    <w:rsid w:val="00E42654"/>
    <w:rsid w:val="00E4459C"/>
    <w:rsid w:val="00EC1838"/>
    <w:rsid w:val="00F2548A"/>
    <w:rsid w:val="00F26503"/>
    <w:rsid w:val="00F70E13"/>
    <w:rsid w:val="00F77E9B"/>
    <w:rsid w:val="00FA21D4"/>
    <w:rsid w:val="00FB2003"/>
    <w:rsid w:val="00FD2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919D097"/>
  <w15:chartTrackingRefBased/>
  <w15:docId w15:val="{11C26A43-0ECD-46C9-81B1-40E4C853D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nb-NO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Overskrift1">
    <w:name w:val="heading 1"/>
    <w:basedOn w:val="Normal"/>
    <w:next w:val="Normal"/>
    <w:link w:val="Overskrift1Tegn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Overskrift2">
    <w:name w:val="heading 2"/>
    <w:basedOn w:val="Normal"/>
    <w:link w:val="Overskrift2Tegn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Overskrift3">
    <w:name w:val="heading 3"/>
    <w:basedOn w:val="Normal"/>
    <w:link w:val="Overskrift3Tegn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Overskrift4">
    <w:name w:val="heading 4"/>
    <w:basedOn w:val="Normal"/>
    <w:next w:val="Normal"/>
    <w:link w:val="Overskrift4Tegn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Overskrift5">
    <w:name w:val="heading 5"/>
    <w:basedOn w:val="Normal"/>
    <w:next w:val="Normal"/>
    <w:link w:val="Overskrift5Tegn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Overskrift9">
    <w:name w:val="heading 9"/>
    <w:basedOn w:val="Normal"/>
    <w:next w:val="Normal"/>
    <w:link w:val="Overskrift9Tegn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telTegn">
    <w:name w:val="Tittel Tegn"/>
    <w:basedOn w:val="Standardskriftforavsnitt"/>
    <w:link w:val="Tittel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Overskrift1Tegn">
    <w:name w:val="Overskrift 1 Tegn"/>
    <w:basedOn w:val="Standardskriftforavsnitt"/>
    <w:link w:val="Overskrift1"/>
    <w:uiPriority w:val="3"/>
    <w:rPr>
      <w:b/>
      <w:bCs/>
      <w:sz w:val="28"/>
      <w:szCs w:val="28"/>
    </w:rPr>
  </w:style>
  <w:style w:type="character" w:styleId="Plassholdertekst">
    <w:name w:val="Placeholder Text"/>
    <w:basedOn w:val="Standardskriftforavsnitt"/>
    <w:uiPriority w:val="99"/>
    <w:semiHidden/>
    <w:rsid w:val="00A97C88"/>
    <w:rPr>
      <w:color w:val="262626" w:themeColor="text1" w:themeTint="D9"/>
    </w:rPr>
  </w:style>
  <w:style w:type="character" w:customStyle="1" w:styleId="Overskrift2Tegn">
    <w:name w:val="Overskrift 2 Tegn"/>
    <w:basedOn w:val="Standardskriftforavsnitt"/>
    <w:link w:val="Overskrift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Ingenmellomrom">
    <w:name w:val="No Spacing"/>
    <w:uiPriority w:val="98"/>
    <w:qFormat/>
    <w:rsid w:val="00AA4794"/>
    <w:pPr>
      <w:spacing w:after="0" w:line="240" w:lineRule="auto"/>
    </w:pPr>
  </w:style>
  <w:style w:type="character" w:customStyle="1" w:styleId="Overskrift3Tegn">
    <w:name w:val="Overskrift 3 Tegn"/>
    <w:basedOn w:val="Standardskriftforavsnitt"/>
    <w:link w:val="Overskrift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informasjon">
    <w:name w:val="Kontaktinformasjon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o">
    <w:name w:val="Date"/>
    <w:basedOn w:val="Normal"/>
    <w:link w:val="DatoTegn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oTegn">
    <w:name w:val="Dato Tegn"/>
    <w:basedOn w:val="Standardskriftforavsnitt"/>
    <w:link w:val="Dato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obletekst">
    <w:name w:val="Balloon Text"/>
    <w:basedOn w:val="Normal"/>
    <w:link w:val="BobletekstTegn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22"/>
      <w:szCs w:val="18"/>
    </w:rPr>
  </w:style>
  <w:style w:type="character" w:customStyle="1" w:styleId="Overskrift4Tegn">
    <w:name w:val="Overskrift 4 Tegn"/>
    <w:basedOn w:val="Standardskriftforavsnitt"/>
    <w:link w:val="Overskrift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">
    <w:name w:val="Bibliography"/>
    <w:basedOn w:val="Normal"/>
    <w:next w:val="Normal"/>
    <w:uiPriority w:val="37"/>
    <w:semiHidden/>
    <w:unhideWhenUsed/>
    <w:rsid w:val="006E5B0F"/>
  </w:style>
  <w:style w:type="paragraph" w:styleId="Blokkteks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rdtekst">
    <w:name w:val="Body Text"/>
    <w:basedOn w:val="Normal"/>
    <w:link w:val="BrdtekstTegn"/>
    <w:uiPriority w:val="99"/>
    <w:semiHidden/>
    <w:unhideWhenUsed/>
    <w:qFormat/>
    <w:rsid w:val="006E5B0F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E5B0F"/>
  </w:style>
  <w:style w:type="paragraph" w:styleId="Brdtekst2">
    <w:name w:val="Body Text 2"/>
    <w:basedOn w:val="Normal"/>
    <w:link w:val="Brdtekst2Tegn"/>
    <w:uiPriority w:val="99"/>
    <w:semiHidden/>
    <w:unhideWhenUsed/>
    <w:rsid w:val="006E5B0F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6E5B0F"/>
  </w:style>
  <w:style w:type="paragraph" w:styleId="Brdtekst3">
    <w:name w:val="Body Text 3"/>
    <w:basedOn w:val="Normal"/>
    <w:link w:val="Brdtekst3Tegn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6E5B0F"/>
    <w:rPr>
      <w:sz w:val="22"/>
      <w:szCs w:val="16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6E5B0F"/>
    <w:pPr>
      <w:spacing w:after="16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6E5B0F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6E5B0F"/>
    <w:pPr>
      <w:spacing w:after="120"/>
      <w:ind w:left="360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6E5B0F"/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6E5B0F"/>
    <w:pPr>
      <w:spacing w:after="160"/>
      <w:ind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6E5B0F"/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6E5B0F"/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6E5B0F"/>
    <w:rPr>
      <w:sz w:val="22"/>
      <w:szCs w:val="16"/>
    </w:rPr>
  </w:style>
  <w:style w:type="character" w:styleId="Boktittel">
    <w:name w:val="Book Title"/>
    <w:basedOn w:val="Standardskriftforavsnit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Hilsen">
    <w:name w:val="Closing"/>
    <w:basedOn w:val="Normal"/>
    <w:link w:val="HilsenTeg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6E5B0F"/>
  </w:style>
  <w:style w:type="table" w:styleId="Fargeriktrutenett">
    <w:name w:val="Colorful Grid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Fargerikliste">
    <w:name w:val="Colorful List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Fargerikskyggelegging">
    <w:name w:val="Colorful Shading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erknadsreferanse">
    <w:name w:val="annotation reference"/>
    <w:basedOn w:val="Standardskriftforavsnitt"/>
    <w:uiPriority w:val="99"/>
    <w:semiHidden/>
    <w:unhideWhenUsed/>
    <w:rsid w:val="006E5B0F"/>
    <w:rPr>
      <w:sz w:val="22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6E5B0F"/>
    <w:rPr>
      <w:sz w:val="22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6E5B0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6E5B0F"/>
    <w:rPr>
      <w:b/>
      <w:bCs/>
      <w:sz w:val="22"/>
      <w:szCs w:val="20"/>
    </w:rPr>
  </w:style>
  <w:style w:type="table" w:styleId="Mrkliste">
    <w:name w:val="Dark List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Mrklisteuthevingsfarge2">
    <w:name w:val="Dark List Accent 2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Mrklisteuthevingsfarge3">
    <w:name w:val="Dark List Accent 3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Mrklisteuthevingsfarge4">
    <w:name w:val="Dark List Accent 4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Mrklisteuthevingsfarge5">
    <w:name w:val="Dark List Accent 5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Mrklisteuthevingsfarge6">
    <w:name w:val="Dark List Accent 6"/>
    <w:basedOn w:val="Vanligtabel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kumentkart">
    <w:name w:val="Document Map"/>
    <w:basedOn w:val="Normal"/>
    <w:link w:val="DokumentkartTegn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6E5B0F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6E5B0F"/>
  </w:style>
  <w:style w:type="character" w:styleId="Utheving">
    <w:name w:val="Emphasis"/>
    <w:basedOn w:val="Standardskriftforavsnitt"/>
    <w:uiPriority w:val="20"/>
    <w:semiHidden/>
    <w:unhideWhenUsed/>
    <w:qFormat/>
    <w:rsid w:val="006E5B0F"/>
    <w:rPr>
      <w:i/>
      <w:iCs/>
    </w:rPr>
  </w:style>
  <w:style w:type="character" w:styleId="Sluttnotereferanse">
    <w:name w:val="endnote reference"/>
    <w:basedOn w:val="Standardskriftforavsnitt"/>
    <w:uiPriority w:val="99"/>
    <w:semiHidden/>
    <w:unhideWhenUsed/>
    <w:rsid w:val="006E5B0F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6E5B0F"/>
    <w:rPr>
      <w:sz w:val="22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Avsenderadresse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Bunntekst">
    <w:name w:val="footer"/>
    <w:basedOn w:val="Normal"/>
    <w:link w:val="BunntekstTegn"/>
    <w:uiPriority w:val="99"/>
    <w:unhideWhenUsed/>
    <w:rsid w:val="00411532"/>
    <w:pPr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1532"/>
  </w:style>
  <w:style w:type="character" w:styleId="Fotnotereferanse">
    <w:name w:val="footnote reference"/>
    <w:basedOn w:val="Standardskriftforavsnitt"/>
    <w:uiPriority w:val="99"/>
    <w:semiHidden/>
    <w:unhideWhenUsed/>
    <w:rsid w:val="006E5B0F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6E5B0F"/>
    <w:rPr>
      <w:sz w:val="22"/>
      <w:szCs w:val="20"/>
    </w:rPr>
  </w:style>
  <w:style w:type="table" w:styleId="Rutenettabell1lys">
    <w:name w:val="Grid Table 1 Light"/>
    <w:basedOn w:val="Vanligtabel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1">
    <w:name w:val="Grid Table 1 Light Accent 1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2">
    <w:name w:val="Grid Table 1 Light Accent 2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3">
    <w:name w:val="Grid Table 1 Light Accent 3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4">
    <w:name w:val="Grid Table 1 Light Accent 4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5">
    <w:name w:val="Grid Table 1 Light Accent 5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1lysuthevingsfarge6">
    <w:name w:val="Grid Table 1 Light Accent 6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2">
    <w:name w:val="Grid Table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2uthevingsfarge1">
    <w:name w:val="Grid Table 2 Accent 1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2uthevingsfarge2">
    <w:name w:val="Grid Table 2 Accent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2uthevingsfarge3">
    <w:name w:val="Grid Table 2 Accent 3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2uthevingsfarge4">
    <w:name w:val="Grid Table 2 Accent 4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2uthevingsfarge5">
    <w:name w:val="Grid Table 2 Accent 5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2uthevingsfarge6">
    <w:name w:val="Grid Table 2 Accent 6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3">
    <w:name w:val="Grid Table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3uthevingsfarge1">
    <w:name w:val="Grid Table 3 Accent 1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Rutenettabell3uthevingsfarge2">
    <w:name w:val="Grid Table 3 Accent 2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Rutenettabell3uthevingsfarge3">
    <w:name w:val="Grid Table 3 Accent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Rutenettabell3uthevingsfarge4">
    <w:name w:val="Grid Table 3 Accent 4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Rutenettabell3uthevingsfarge5">
    <w:name w:val="Grid Table 3 Accent 5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Rutenettabell3uthevingsfarge6">
    <w:name w:val="Grid Table 3 Accent 6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Rutenettabell4">
    <w:name w:val="Grid Table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4uthevingsfarge1">
    <w:name w:val="Grid Table 4 Accent 1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4uthevingsfarge2">
    <w:name w:val="Grid Table 4 Accent 2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4uthevingsfarge3">
    <w:name w:val="Grid Table 4 Accent 3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4uthevingsfarge4">
    <w:name w:val="Grid Table 4 Accent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4uthevingsfarge5">
    <w:name w:val="Grid Table 4 Accent 5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4uthevingsfarge6">
    <w:name w:val="Grid Table 4 Accent 6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5mrk">
    <w:name w:val="Grid Table 5 Dark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enettabell5mrkuthevingsfarge1">
    <w:name w:val="Grid Table 5 Dark Accent 1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Rutenettabell5mrkuthevingsfarge2">
    <w:name w:val="Grid Table 5 Dark Accent 2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Rutenettabell5mrkuthevingsfarge4">
    <w:name w:val="Grid Table 5 Dark Accent 4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Rutenettabell5mrkuthevingsfarge5">
    <w:name w:val="Grid Table 5 Dark Accent 5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Rutenettabell5mrkuthevingsfarge6">
    <w:name w:val="Grid Table 5 Dark Accent 6"/>
    <w:basedOn w:val="Vanligtabel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Rutenettabell6fargerik">
    <w:name w:val="Grid Table 6 Colorful"/>
    <w:basedOn w:val="Vanlig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enettabell6fargerikuthevingsfarge1">
    <w:name w:val="Grid Table 6 Colorful Accent 1"/>
    <w:basedOn w:val="Vanligtabel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Rutenettabell6fargerikuthevingsfarge2">
    <w:name w:val="Grid Table 6 Colorful Accent 2"/>
    <w:basedOn w:val="Vanligtabel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Rutenettabell6fargerikuthevingsfarge3">
    <w:name w:val="Grid Table 6 Colorful Accent 3"/>
    <w:basedOn w:val="Vanligtabel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Rutenettabell6fargerikuthevingsfarge4">
    <w:name w:val="Grid Table 6 Colorful Accent 4"/>
    <w:basedOn w:val="Vanligtabel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Rutenettabell6fargerikuthevingsfarge5">
    <w:name w:val="Grid Table 6 Colorful Accent 5"/>
    <w:basedOn w:val="Vanligtabel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Rutenettabell6fargerikuthevingsfarge6">
    <w:name w:val="Grid Table 6 Colorful Accent 6"/>
    <w:basedOn w:val="Vanligtabel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Rutenettabell7fargerik">
    <w:name w:val="Grid Table 7 Colorful"/>
    <w:basedOn w:val="Vanlig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enettabell7fargerikuthevingsfarge1">
    <w:name w:val="Grid Table 7 Colorful Accent 1"/>
    <w:basedOn w:val="Vanligtabel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Rutenettabell7fargerikuthevingsfarge2">
    <w:name w:val="Grid Table 7 Colorful Accent 2"/>
    <w:basedOn w:val="Vanligtabel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Rutenettabell7fargerikuthevingsfarge3">
    <w:name w:val="Grid Table 7 Colorful Accent 3"/>
    <w:basedOn w:val="Vanligtabel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Rutenettabell7fargerikuthevingsfarge4">
    <w:name w:val="Grid Table 7 Colorful Accent 4"/>
    <w:basedOn w:val="Vanligtabel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Rutenettabell7fargerikuthevingsfarge5">
    <w:name w:val="Grid Table 7 Colorful Accent 5"/>
    <w:basedOn w:val="Vanligtabel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Rutenettabell7fargerikuthevingsfarge6">
    <w:name w:val="Grid Table 7 Colorful Accent 6"/>
    <w:basedOn w:val="Vanligtabel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Topptekst">
    <w:name w:val="header"/>
    <w:basedOn w:val="Normal"/>
    <w:link w:val="TopptekstTegn"/>
    <w:uiPriority w:val="99"/>
    <w:unhideWhenUsed/>
    <w:rsid w:val="00411532"/>
    <w:pPr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1532"/>
  </w:style>
  <w:style w:type="character" w:customStyle="1" w:styleId="Overskrift5Tegn">
    <w:name w:val="Overskrift 5 Tegn"/>
    <w:basedOn w:val="Standardskriftforavsnitt"/>
    <w:link w:val="Overskrift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Overskrift8Tegn">
    <w:name w:val="Overskrift 8 Tegn"/>
    <w:basedOn w:val="Standardskriftforavsnitt"/>
    <w:link w:val="Overskrift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-akronym">
    <w:name w:val="HTML Acronym"/>
    <w:basedOn w:val="Standardskriftforavsnitt"/>
    <w:uiPriority w:val="99"/>
    <w:semiHidden/>
    <w:unhideWhenUsed/>
    <w:rsid w:val="006E5B0F"/>
  </w:style>
  <w:style w:type="paragraph" w:styleId="HTML-adresse">
    <w:name w:val="HTML Address"/>
    <w:basedOn w:val="Normal"/>
    <w:link w:val="HTML-adresseTegn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6E5B0F"/>
    <w:rPr>
      <w:i/>
      <w:iCs/>
    </w:rPr>
  </w:style>
  <w:style w:type="character" w:styleId="HTML-sitat">
    <w:name w:val="HTML Cite"/>
    <w:basedOn w:val="Standardskriftforavsnitt"/>
    <w:uiPriority w:val="99"/>
    <w:semiHidden/>
    <w:unhideWhenUsed/>
    <w:rsid w:val="006E5B0F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6E5B0F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6E5B0F"/>
    <w:rPr>
      <w:rFonts w:ascii="Consolas" w:hAnsi="Consolas"/>
      <w:sz w:val="22"/>
      <w:szCs w:val="20"/>
    </w:rPr>
  </w:style>
  <w:style w:type="character" w:styleId="HTML-eksempel">
    <w:name w:val="HTML Sample"/>
    <w:basedOn w:val="Standardskriftforavsnit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6E5B0F"/>
    <w:rPr>
      <w:i/>
      <w:iCs/>
    </w:rPr>
  </w:style>
  <w:style w:type="character" w:styleId="Hyperkobling">
    <w:name w:val="Hyperlink"/>
    <w:basedOn w:val="Standardskriftforavsnit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Sterkutheving">
    <w:name w:val="Intense Emphasis"/>
    <w:basedOn w:val="Standardskriftforavsnit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semiHidden/>
    <w:rsid w:val="00171CDD"/>
    <w:rPr>
      <w:i/>
      <w:iCs/>
      <w:color w:val="B11A57" w:themeColor="accent1" w:themeShade="BF"/>
    </w:rPr>
  </w:style>
  <w:style w:type="character" w:styleId="Sterkreferanse">
    <w:name w:val="Intense Reference"/>
    <w:basedOn w:val="Standardskriftforavsnit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ystrutenett">
    <w:name w:val="Light Grid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ysliste">
    <w:name w:val="Light List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ysskyggelegging">
    <w:name w:val="Light Shading"/>
    <w:basedOn w:val="Vanligtabel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jenummer">
    <w:name w:val="line number"/>
    <w:basedOn w:val="Standardskriftforavsnitt"/>
    <w:uiPriority w:val="99"/>
    <w:semiHidden/>
    <w:unhideWhenUsed/>
    <w:rsid w:val="006E5B0F"/>
  </w:style>
  <w:style w:type="paragraph" w:styleId="Liste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Punktliste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e-forts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Nummerertliste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Nummerertliste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eavsnitt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etabell1lys">
    <w:name w:val="List Table 1 Light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1lysuthevingsfarge1">
    <w:name w:val="List Table 1 Light Accent 1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1lysuthevingsfarge2">
    <w:name w:val="List Table 1 Light Accent 2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1lysuthevingsfarge3">
    <w:name w:val="List Table 1 Light Accent 3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1lysuthevingsfarge4">
    <w:name w:val="List Table 1 Light Accent 4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1lysuthevingsfarge5">
    <w:name w:val="List Table 1 Light Accent 5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1lysuthevingsfarge6">
    <w:name w:val="List Table 1 Light Accent 6"/>
    <w:basedOn w:val="Vanligtabel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2">
    <w:name w:val="List Table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2uthevingsfarge1">
    <w:name w:val="List Table 2 Accent 1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2uthevingsfarge2">
    <w:name w:val="List Table 2 Accent 2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2uthevingsfarge3">
    <w:name w:val="List Table 2 Accent 3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2uthevingsfarge4">
    <w:name w:val="List Table 2 Accent 4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2uthevingsfarge5">
    <w:name w:val="List Table 2 Accent 5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2uthevingsfarge6">
    <w:name w:val="List Table 2 Accent 6"/>
    <w:basedOn w:val="Vanligtabel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3">
    <w:name w:val="List Table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l3uthevingsfarge1">
    <w:name w:val="List Table 3 Accent 1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etabell3uthevingsfarge2">
    <w:name w:val="List Table 3 Accent 2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etabell3uthevingsfarge3">
    <w:name w:val="List Table 3 Accent 3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etabell3uthevingsfarge4">
    <w:name w:val="List Table 3 Accent 4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etabell3uthevingsfarge5">
    <w:name w:val="List Table 3 Accent 5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etabell3uthevingsfarge6">
    <w:name w:val="List Table 3 Accent 6"/>
    <w:basedOn w:val="Vanligtabel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etabell4">
    <w:name w:val="List Table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4uthevingsfarge1">
    <w:name w:val="List Table 4 Accent 1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4uthevingsfarge2">
    <w:name w:val="List Table 4 Accent 2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4uthevingsfarge3">
    <w:name w:val="List Table 4 Accent 3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4uthevingsfarge4">
    <w:name w:val="List Table 4 Accent 4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4uthevingsfarge5">
    <w:name w:val="List Table 4 Accent 5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4uthevingsfarge6">
    <w:name w:val="List Table 4 Accent 6"/>
    <w:basedOn w:val="Vanligtabel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5mrk">
    <w:name w:val="List Table 5 Dark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1">
    <w:name w:val="List Table 5 Dark Accent 1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2">
    <w:name w:val="List Table 5 Dark Accent 2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4">
    <w:name w:val="List Table 5 Dark Accent 4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5">
    <w:name w:val="List Table 5 Dark Accent 5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6">
    <w:name w:val="List Table 5 Dark Accent 6"/>
    <w:basedOn w:val="Vanligtabel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6fargerik">
    <w:name w:val="List Table 6 Colorful"/>
    <w:basedOn w:val="Vanligtabel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l6fargerikuthevingsfarge1">
    <w:name w:val="List Table 6 Colorful Accent 1"/>
    <w:basedOn w:val="Vanligtabel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etabell6fargerikuthevingsfarge2">
    <w:name w:val="List Table 6 Colorful Accent 2"/>
    <w:basedOn w:val="Vanligtabel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etabell6fargerikuthevingsfarge3">
    <w:name w:val="List Table 6 Colorful Accent 3"/>
    <w:basedOn w:val="Vanligtabel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etabell6fargerikuthevingsfarge4">
    <w:name w:val="List Table 6 Colorful Accent 4"/>
    <w:basedOn w:val="Vanligtabel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etabell6fargerikuthevingsfarge5">
    <w:name w:val="List Table 6 Colorful Accent 5"/>
    <w:basedOn w:val="Vanligtabel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etabell6fargerikuthevingsfarge6">
    <w:name w:val="List Table 6 Colorful Accent 6"/>
    <w:basedOn w:val="Vanligtabel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etabell7fargerik">
    <w:name w:val="List Table 7 Colorful"/>
    <w:basedOn w:val="Vanligtabel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1">
    <w:name w:val="List Table 7 Colorful Accent 1"/>
    <w:basedOn w:val="Vanligtabel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2">
    <w:name w:val="List Table 7 Colorful Accent 2"/>
    <w:basedOn w:val="Vanligtabel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3">
    <w:name w:val="List Table 7 Colorful Accent 3"/>
    <w:basedOn w:val="Vanligtabel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4">
    <w:name w:val="List Table 7 Colorful Accent 4"/>
    <w:basedOn w:val="Vanligtabel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5">
    <w:name w:val="List Table 7 Colorful Accent 5"/>
    <w:basedOn w:val="Vanligtabel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l7fargerikuthevingsfarge6">
    <w:name w:val="List Table 7 Colorful Accent 6"/>
    <w:basedOn w:val="Vanligtabel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6E5B0F"/>
    <w:rPr>
      <w:rFonts w:ascii="Consolas" w:hAnsi="Consolas"/>
      <w:sz w:val="22"/>
      <w:szCs w:val="20"/>
    </w:rPr>
  </w:style>
  <w:style w:type="table" w:styleId="Middelsrutenett1">
    <w:name w:val="Medium Grid 1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iddelsrutenett2">
    <w:name w:val="Medium Grid 2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iddelsliste1">
    <w:name w:val="Medium List 1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iddelsliste2">
    <w:name w:val="Medium List 2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skyggelegging1">
    <w:name w:val="Medium Shading 1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ldingshode">
    <w:name w:val="Message Header"/>
    <w:basedOn w:val="Normal"/>
    <w:link w:val="MeldingshodeTegn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Vanliginnrykk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6E5B0F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6E5B0F"/>
  </w:style>
  <w:style w:type="character" w:styleId="Sidetall">
    <w:name w:val="page number"/>
    <w:basedOn w:val="Standardskriftforavsnitt"/>
    <w:uiPriority w:val="99"/>
    <w:semiHidden/>
    <w:unhideWhenUsed/>
    <w:rsid w:val="006E5B0F"/>
  </w:style>
  <w:style w:type="table" w:styleId="Vanligtabell1">
    <w:name w:val="Plain Table 1"/>
    <w:basedOn w:val="Vanligtabel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2">
    <w:name w:val="Plain Table 2"/>
    <w:basedOn w:val="Vanligtabel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Vanligtabell3">
    <w:name w:val="Plain Table 3"/>
    <w:basedOn w:val="Vanligtabel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Vanligtabell4">
    <w:name w:val="Plain Table 4"/>
    <w:basedOn w:val="Vanligtabel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Vanligtabell5">
    <w:name w:val="Plain Table 5"/>
    <w:basedOn w:val="Vanligtabel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Rentekst">
    <w:name w:val="Plain Text"/>
    <w:basedOn w:val="Normal"/>
    <w:link w:val="RentekstTegn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6E5B0F"/>
    <w:rPr>
      <w:rFonts w:ascii="Consolas" w:hAnsi="Consolas"/>
      <w:sz w:val="22"/>
      <w:szCs w:val="21"/>
    </w:rPr>
  </w:style>
  <w:style w:type="paragraph" w:styleId="Sitat">
    <w:name w:val="Quote"/>
    <w:basedOn w:val="Normal"/>
    <w:next w:val="Normal"/>
    <w:link w:val="SitatTegn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semiHidden/>
    <w:rsid w:val="006E5B0F"/>
    <w:rPr>
      <w:i/>
      <w:iCs/>
      <w:color w:val="404040" w:themeColor="text1" w:themeTint="BF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6E5B0F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6E5B0F"/>
  </w:style>
  <w:style w:type="paragraph" w:styleId="Underskrift">
    <w:name w:val="Signature"/>
    <w:basedOn w:val="Normal"/>
    <w:link w:val="UnderskriftTegn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6E5B0F"/>
  </w:style>
  <w:style w:type="character" w:styleId="Sterk">
    <w:name w:val="Strong"/>
    <w:basedOn w:val="Standardskriftforavsnitt"/>
    <w:uiPriority w:val="22"/>
    <w:semiHidden/>
    <w:unhideWhenUsed/>
    <w:qFormat/>
    <w:rsid w:val="006E5B0F"/>
    <w:rPr>
      <w:b/>
      <w:bCs/>
    </w:rPr>
  </w:style>
  <w:style w:type="character" w:styleId="Svakutheving">
    <w:name w:val="Subtle Emphasis"/>
    <w:basedOn w:val="Standardskriftforavsnit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vakreferanse">
    <w:name w:val="Subtle Reference"/>
    <w:basedOn w:val="Standardskriftforavsnit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ell-3D-effekt1">
    <w:name w:val="Table 3D effects 1"/>
    <w:basedOn w:val="Vanligtabel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-3D-effekt2">
    <w:name w:val="Table 3D effects 2"/>
    <w:basedOn w:val="Vanligtabel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3D-effekt3">
    <w:name w:val="Table 3D effects 3"/>
    <w:basedOn w:val="Vanligtabel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1">
    <w:name w:val="Table Classic 1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2">
    <w:name w:val="Table Classic 2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3">
    <w:name w:val="Table Classic 3"/>
    <w:basedOn w:val="Vanligtabel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klassisk4">
    <w:name w:val="Table Classic 4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1">
    <w:name w:val="Table Colorful 1"/>
    <w:basedOn w:val="Vanligtabel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2">
    <w:name w:val="Table Colorful 2"/>
    <w:basedOn w:val="Vanligtabel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fargerik3">
    <w:name w:val="Table Colorful 3"/>
    <w:basedOn w:val="Vanligtabel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kolonne1">
    <w:name w:val="Table Columns 1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2">
    <w:name w:val="Table Columns 2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3">
    <w:name w:val="Table Columns 3"/>
    <w:basedOn w:val="Vanligtabel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kolonne4">
    <w:name w:val="Table Columns 4"/>
    <w:basedOn w:val="Vanligtabel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kolonne5">
    <w:name w:val="Table Columns 5"/>
    <w:basedOn w:val="Vanligtabel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-moderne">
    <w:name w:val="Table Contemporary"/>
    <w:basedOn w:val="Vanligtabel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-elegant">
    <w:name w:val="Table Elegant"/>
    <w:basedOn w:val="Vanligtabel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1">
    <w:name w:val="Table Grid 1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2">
    <w:name w:val="Table Grid 2"/>
    <w:basedOn w:val="Vanligtabel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3">
    <w:name w:val="Table Grid 3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4">
    <w:name w:val="Table Grid 4"/>
    <w:basedOn w:val="Vanligtabel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enett5">
    <w:name w:val="Table Grid 5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6">
    <w:name w:val="Table Grid 6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7">
    <w:name w:val="Table Grid 7"/>
    <w:basedOn w:val="Vanligtabel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enett8">
    <w:name w:val="Table Grid 8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utenettabelllys">
    <w:name w:val="Grid Table Light"/>
    <w:basedOn w:val="Vanligtabel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e1">
    <w:name w:val="Table List 1"/>
    <w:basedOn w:val="Vanligtabel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2">
    <w:name w:val="Table List 2"/>
    <w:basedOn w:val="Vanligtabel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3">
    <w:name w:val="Table List 3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4">
    <w:name w:val="Table List 4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e5">
    <w:name w:val="Table List 5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e6">
    <w:name w:val="Table List 6"/>
    <w:basedOn w:val="Vanligtabel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e7">
    <w:name w:val="Table List 7"/>
    <w:basedOn w:val="Vanligtabel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e8">
    <w:name w:val="Table List 8"/>
    <w:basedOn w:val="Vanligtabel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ildeliste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Figurliste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ell-profesjonell">
    <w:name w:val="Table Professional"/>
    <w:basedOn w:val="Vanligtabel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tabell1">
    <w:name w:val="Table Simple 1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tabell2">
    <w:name w:val="Table Simple 2"/>
    <w:basedOn w:val="Vanligtabel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tabell3">
    <w:name w:val="Table Simple 3"/>
    <w:basedOn w:val="Vanligtabel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-svak1">
    <w:name w:val="Table Subtle 1"/>
    <w:basedOn w:val="Vanligtabel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svak2">
    <w:name w:val="Table Subtle 2"/>
    <w:basedOn w:val="Vanligtabel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er">
    <w:name w:val="Table Theme"/>
    <w:basedOn w:val="Vanligtabel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-Web1">
    <w:name w:val="Table Web 1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2">
    <w:name w:val="Table Web 2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-Web3">
    <w:name w:val="Table Web 3"/>
    <w:basedOn w:val="Vanligtabel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ildelisteoverskrift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INNH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cid:image001.jpg@01D8A7E8.C387121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cid:image008.png@01D8B6F9.19ECF060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0a12097601\AppData\Roaming\Microsoft\Templates\Flygeblad%20for%20sesongbetont%20arrangement%20(h&#248;st)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2E8F454C3C24AF7A4DDCBD516A7F35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01020AA-4785-4A50-AC4E-6069DB8F309B}"/>
      </w:docPartPr>
      <w:docPartBody>
        <w:p w:rsidR="00E3439E" w:rsidRDefault="00E3439E">
          <w:pPr>
            <w:pStyle w:val="42E8F454C3C24AF7A4DDCBD516A7F358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3E0AC7B4E6B4445AB2F8855B4C03B67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42BA3A7-586D-48B3-A509-AC7637AEE70D}"/>
      </w:docPartPr>
      <w:docPartBody>
        <w:p w:rsidR="00E3439E" w:rsidRDefault="00E3439E">
          <w:pPr>
            <w:pStyle w:val="3E0AC7B4E6B4445AB2F8855B4C03B676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EC2F1D25B3704EBB8EA3A91724772FA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8917AC6-DB24-437A-BD25-9EF6AC3FB2B9}"/>
      </w:docPartPr>
      <w:docPartBody>
        <w:p w:rsidR="00E3439E" w:rsidRDefault="00E3439E">
          <w:pPr>
            <w:pStyle w:val="EC2F1D25B3704EBB8EA3A91724772FA8"/>
          </w:pPr>
          <w:r w:rsidRPr="00AA4794">
            <w:rPr>
              <w:lang w:bidi="nb-NO"/>
            </w:rPr>
            <w:t>────</w:t>
          </w:r>
        </w:p>
      </w:docPartBody>
    </w:docPart>
    <w:docPart>
      <w:docPartPr>
        <w:name w:val="00090E5F3C4D45F3B950BF6E6508EEE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5530B18-FAEF-47CD-9332-908366E48D8A}"/>
      </w:docPartPr>
      <w:docPartBody>
        <w:p w:rsidR="00E3439E" w:rsidRDefault="00E3439E">
          <w:pPr>
            <w:pStyle w:val="00090E5F3C4D45F3B950BF6E6508EEE9"/>
          </w:pPr>
          <w:r w:rsidRPr="00AA4794">
            <w:rPr>
              <w:lang w:bidi="nb-NO"/>
            </w:rPr>
            <w:t>Gateadresse</w:t>
          </w:r>
          <w:r w:rsidRPr="00AA4794">
            <w:rPr>
              <w:lang w:bidi="nb-NO"/>
            </w:rPr>
            <w:br/>
            <w:t>Poststed, postnummer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39E"/>
    <w:rsid w:val="004E2B88"/>
    <w:rsid w:val="00687E4B"/>
    <w:rsid w:val="008C7C16"/>
    <w:rsid w:val="0093193B"/>
    <w:rsid w:val="00D77B04"/>
    <w:rsid w:val="00E3439E"/>
    <w:rsid w:val="00F26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42E8F454C3C24AF7A4DDCBD516A7F358">
    <w:name w:val="42E8F454C3C24AF7A4DDCBD516A7F358"/>
  </w:style>
  <w:style w:type="paragraph" w:customStyle="1" w:styleId="3E0AC7B4E6B4445AB2F8855B4C03B676">
    <w:name w:val="3E0AC7B4E6B4445AB2F8855B4C03B676"/>
  </w:style>
  <w:style w:type="paragraph" w:customStyle="1" w:styleId="EC2F1D25B3704EBB8EA3A91724772FA8">
    <w:name w:val="EC2F1D25B3704EBB8EA3A91724772FA8"/>
  </w:style>
  <w:style w:type="paragraph" w:customStyle="1" w:styleId="00090E5F3C4D45F3B950BF6E6508EEE9">
    <w:name w:val="00090E5F3C4D45F3B950BF6E6508EE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Flygeblad for sesongbetont arrangement (høst) .dotx</Template>
  <TotalTime>64</TotalTime>
  <Pages>1</Pages>
  <Words>116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Karin Arntsen</dc:creator>
  <cp:keywords/>
  <dc:description/>
  <cp:lastModifiedBy>Ann Karin Arntsen</cp:lastModifiedBy>
  <cp:revision>19</cp:revision>
  <dcterms:created xsi:type="dcterms:W3CDTF">2025-09-02T06:07:00Z</dcterms:created>
  <dcterms:modified xsi:type="dcterms:W3CDTF">2025-09-02T12:10:00Z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